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3E91" w14:textId="5C626B61" w:rsidR="00F81FD3" w:rsidRPr="003E3FA0" w:rsidRDefault="007C1DDB" w:rsidP="00F81FD3">
      <w:pPr>
        <w:spacing w:after="0"/>
        <w:rPr>
          <w:rFonts w:ascii="Cambria" w:hAnsi="Cambria" w:cs="Arial"/>
          <w:b/>
          <w:color w:val="00B050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844106" wp14:editId="2C47DFD3">
                <wp:simplePos x="0" y="0"/>
                <wp:positionH relativeFrom="column">
                  <wp:posOffset>5137150</wp:posOffset>
                </wp:positionH>
                <wp:positionV relativeFrom="paragraph">
                  <wp:posOffset>-44450</wp:posOffset>
                </wp:positionV>
                <wp:extent cx="1015365" cy="1530350"/>
                <wp:effectExtent l="0" t="0" r="0" b="0"/>
                <wp:wrapNone/>
                <wp:docPr id="52140091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5365" cy="153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2192DF" w14:textId="76DAB55D" w:rsidR="00F81FD3" w:rsidRDefault="007C1DDB" w:rsidP="00F81FD3">
                            <w:r w:rsidRPr="009F73E7">
                              <w:rPr>
                                <w:noProof/>
                              </w:rPr>
                              <w:drawing>
                                <wp:inline distT="0" distB="0" distL="0" distR="0" wp14:anchorId="41C9AB9E" wp14:editId="59FDC0CF">
                                  <wp:extent cx="952500" cy="13843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0" cy="138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441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4.5pt;margin-top:-3.5pt;width:79.95pt;height:12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" fillcolor="window" stroked="f" strokeweight=".5pt">
                <v:textbox>
                  <w:txbxContent>
                    <w:p w14:paraId="222192DF" w14:textId="76DAB55D" w:rsidR="00F81FD3" w:rsidRDefault="007C1DDB" w:rsidP="00F81FD3">
                      <w:r w:rsidRPr="009F73E7">
                        <w:rPr>
                          <w:noProof/>
                        </w:rPr>
                        <w:drawing>
                          <wp:inline distT="0" distB="0" distL="0" distR="0" wp14:anchorId="41C9AB9E" wp14:editId="59FDC0CF">
                            <wp:extent cx="952500" cy="13843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0" cy="138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40EB">
        <w:rPr>
          <w:rFonts w:ascii="Cambria" w:hAnsi="Cambria" w:cs="Arial"/>
          <w:b/>
          <w:color w:val="00B050"/>
          <w:sz w:val="32"/>
          <w:szCs w:val="32"/>
          <w:shd w:val="clear" w:color="auto" w:fill="FFFFFF"/>
        </w:rPr>
        <w:t>A</w:t>
      </w:r>
      <w:r w:rsidR="00F81FD3" w:rsidRPr="003E3FA0">
        <w:rPr>
          <w:rFonts w:ascii="Cambria" w:hAnsi="Cambria" w:cs="Arial"/>
          <w:b/>
          <w:color w:val="00B050"/>
          <w:sz w:val="32"/>
          <w:szCs w:val="32"/>
          <w:shd w:val="clear" w:color="auto" w:fill="FFFFFF"/>
        </w:rPr>
        <w:t>dams-Friendship Area Education Foundation, Inc.</w:t>
      </w:r>
    </w:p>
    <w:p w14:paraId="1739399D" w14:textId="77777777" w:rsidR="00F81FD3" w:rsidRPr="003E3FA0" w:rsidRDefault="00F81FD3" w:rsidP="00F81FD3">
      <w:pPr>
        <w:spacing w:after="0"/>
        <w:rPr>
          <w:rFonts w:ascii="Cambria" w:hAnsi="Cambria" w:cs="Arial"/>
          <w:b/>
          <w:color w:val="00B050"/>
          <w:sz w:val="24"/>
          <w:szCs w:val="24"/>
          <w:shd w:val="clear" w:color="auto" w:fill="FFFFFF"/>
        </w:rPr>
      </w:pPr>
      <w:r w:rsidRPr="003E3FA0">
        <w:rPr>
          <w:rFonts w:ascii="Cambria" w:hAnsi="Cambria" w:cs="Arial"/>
          <w:b/>
          <w:color w:val="00B050"/>
          <w:sz w:val="24"/>
          <w:szCs w:val="24"/>
          <w:shd w:val="clear" w:color="auto" w:fill="FFFFFF"/>
        </w:rPr>
        <w:t xml:space="preserve">P.O. Box 204  </w:t>
      </w:r>
    </w:p>
    <w:p w14:paraId="0963F61C" w14:textId="77777777" w:rsidR="00F81FD3" w:rsidRPr="003E3FA0" w:rsidRDefault="00F81FD3" w:rsidP="00F81FD3">
      <w:pPr>
        <w:spacing w:after="0"/>
        <w:rPr>
          <w:rFonts w:ascii="Cambria" w:hAnsi="Cambria" w:cs="Arial"/>
          <w:b/>
          <w:color w:val="00B050"/>
          <w:sz w:val="24"/>
          <w:szCs w:val="24"/>
          <w:shd w:val="clear" w:color="auto" w:fill="FFFFFF"/>
        </w:rPr>
      </w:pPr>
      <w:r w:rsidRPr="003E3FA0">
        <w:rPr>
          <w:rFonts w:ascii="Cambria" w:hAnsi="Cambria" w:cs="Arial"/>
          <w:b/>
          <w:color w:val="00B050"/>
          <w:sz w:val="24"/>
          <w:szCs w:val="24"/>
          <w:shd w:val="clear" w:color="auto" w:fill="FFFFFF"/>
        </w:rPr>
        <w:t xml:space="preserve">Friendship, WI  53934                   </w:t>
      </w:r>
    </w:p>
    <w:p w14:paraId="5AE53AE1" w14:textId="77777777" w:rsidR="00F81FD3" w:rsidRPr="003E3FA0" w:rsidRDefault="00F81FD3" w:rsidP="00F81FD3">
      <w:pPr>
        <w:spacing w:after="0"/>
        <w:rPr>
          <w:rFonts w:ascii="Cambria" w:hAnsi="Cambria" w:cs="Arial"/>
          <w:b/>
          <w:color w:val="00B050"/>
          <w:sz w:val="24"/>
          <w:szCs w:val="24"/>
          <w:shd w:val="clear" w:color="auto" w:fill="FFFFFF"/>
        </w:rPr>
      </w:pPr>
      <w:r w:rsidRPr="003E3FA0">
        <w:rPr>
          <w:rFonts w:ascii="Cambria" w:hAnsi="Cambria" w:cs="Arial"/>
          <w:b/>
          <w:color w:val="00B050"/>
          <w:sz w:val="24"/>
          <w:szCs w:val="24"/>
          <w:shd w:val="clear" w:color="auto" w:fill="FFFFFF"/>
        </w:rPr>
        <w:t xml:space="preserve"> </w:t>
      </w:r>
      <w:hyperlink r:id="rId6" w:history="1">
        <w:r w:rsidRPr="003E3FA0">
          <w:rPr>
            <w:rStyle w:val="Hyperlink"/>
            <w:rFonts w:ascii="Cambria" w:hAnsi="Cambria" w:cs="Arial"/>
            <w:b/>
            <w:color w:val="00B050"/>
            <w:sz w:val="24"/>
            <w:szCs w:val="24"/>
            <w:shd w:val="clear" w:color="auto" w:fill="FFFFFF"/>
          </w:rPr>
          <w:t>afedfound@gmail.com</w:t>
        </w:r>
      </w:hyperlink>
    </w:p>
    <w:p w14:paraId="2710B81C" w14:textId="77777777" w:rsidR="00F81FD3" w:rsidRPr="003E3FA0" w:rsidRDefault="00F81FD3" w:rsidP="00F81FD3">
      <w:pPr>
        <w:spacing w:after="0"/>
        <w:rPr>
          <w:rFonts w:ascii="Cambria" w:hAnsi="Cambria" w:cs="Arial"/>
          <w:b/>
          <w:color w:val="C00000"/>
          <w:sz w:val="24"/>
          <w:szCs w:val="24"/>
          <w:shd w:val="clear" w:color="auto" w:fill="FFFFFF"/>
        </w:rPr>
      </w:pPr>
    </w:p>
    <w:p w14:paraId="4773D301" w14:textId="77777777" w:rsidR="00F81FD3" w:rsidRPr="002D46A1" w:rsidRDefault="00F81FD3" w:rsidP="00F81FD3">
      <w:pPr>
        <w:pStyle w:val="NoSpacing"/>
        <w:rPr>
          <w:rFonts w:ascii="Calibri" w:hAnsi="Calibri"/>
          <w:sz w:val="22"/>
          <w:szCs w:val="22"/>
        </w:rPr>
      </w:pPr>
      <w:r w:rsidRPr="002D46A1">
        <w:rPr>
          <w:rFonts w:ascii="Calibri" w:hAnsi="Calibri"/>
          <w:sz w:val="22"/>
          <w:szCs w:val="22"/>
        </w:rPr>
        <w:t>AGENDA – AFAEF Regular Meeting</w:t>
      </w:r>
    </w:p>
    <w:p w14:paraId="4172961E" w14:textId="77777777" w:rsidR="00F81FD3" w:rsidRPr="002D46A1" w:rsidRDefault="00F81FD3" w:rsidP="00F81FD3">
      <w:pPr>
        <w:pStyle w:val="NoSpacing"/>
        <w:rPr>
          <w:rFonts w:ascii="Calibri" w:hAnsi="Calibri"/>
          <w:sz w:val="22"/>
          <w:szCs w:val="22"/>
        </w:rPr>
      </w:pPr>
      <w:r w:rsidRPr="002D46A1">
        <w:rPr>
          <w:rFonts w:ascii="Calibri" w:hAnsi="Calibri"/>
          <w:sz w:val="22"/>
          <w:szCs w:val="22"/>
        </w:rPr>
        <w:t xml:space="preserve">Date:  </w:t>
      </w:r>
      <w:r w:rsidR="001F7475">
        <w:rPr>
          <w:rFonts w:ascii="Calibri" w:hAnsi="Calibri"/>
          <w:sz w:val="22"/>
          <w:szCs w:val="22"/>
        </w:rPr>
        <w:t>August 18</w:t>
      </w:r>
      <w:r w:rsidR="00D031C1">
        <w:rPr>
          <w:rFonts w:ascii="Calibri" w:hAnsi="Calibri"/>
          <w:sz w:val="22"/>
          <w:szCs w:val="22"/>
        </w:rPr>
        <w:t>, 2026</w:t>
      </w:r>
    </w:p>
    <w:p w14:paraId="63F5E50C" w14:textId="77777777" w:rsidR="00F81FD3" w:rsidRPr="002D46A1" w:rsidRDefault="00F81FD3" w:rsidP="00F81FD3">
      <w:pPr>
        <w:pStyle w:val="NoSpacing"/>
        <w:rPr>
          <w:rFonts w:ascii="Calibri" w:hAnsi="Calibri"/>
          <w:sz w:val="22"/>
          <w:szCs w:val="22"/>
        </w:rPr>
      </w:pPr>
      <w:r w:rsidRPr="002D46A1">
        <w:rPr>
          <w:rFonts w:ascii="Calibri" w:hAnsi="Calibri"/>
          <w:sz w:val="22"/>
          <w:szCs w:val="22"/>
        </w:rPr>
        <w:t xml:space="preserve">Time:  </w:t>
      </w:r>
      <w:r w:rsidR="00852139">
        <w:rPr>
          <w:rFonts w:ascii="Calibri" w:hAnsi="Calibri"/>
          <w:sz w:val="22"/>
          <w:szCs w:val="22"/>
        </w:rPr>
        <w:t xml:space="preserve">5:00 pm </w:t>
      </w:r>
    </w:p>
    <w:p w14:paraId="6B60E9A1" w14:textId="77777777" w:rsidR="00F81FD3" w:rsidRPr="002D46A1" w:rsidRDefault="00F81FD3" w:rsidP="00F81FD3">
      <w:pPr>
        <w:pStyle w:val="NoSpacing"/>
        <w:rPr>
          <w:rFonts w:ascii="Calibri" w:hAnsi="Calibri"/>
          <w:sz w:val="22"/>
          <w:szCs w:val="22"/>
        </w:rPr>
      </w:pPr>
      <w:r w:rsidRPr="002D46A1">
        <w:rPr>
          <w:rFonts w:ascii="Calibri" w:hAnsi="Calibri"/>
          <w:sz w:val="22"/>
          <w:szCs w:val="22"/>
        </w:rPr>
        <w:t xml:space="preserve">Location: </w:t>
      </w:r>
      <w:r w:rsidR="00D031C1">
        <w:rPr>
          <w:rFonts w:ascii="Calibri" w:hAnsi="Calibri"/>
          <w:sz w:val="22"/>
          <w:szCs w:val="22"/>
        </w:rPr>
        <w:t xml:space="preserve">AF High School – </w:t>
      </w:r>
      <w:r w:rsidR="001F7475">
        <w:rPr>
          <w:rFonts w:ascii="Calibri" w:hAnsi="Calibri"/>
          <w:sz w:val="22"/>
          <w:szCs w:val="22"/>
        </w:rPr>
        <w:t>Library</w:t>
      </w:r>
    </w:p>
    <w:p w14:paraId="7FEFB162" w14:textId="77777777" w:rsidR="002D46A1" w:rsidRPr="002D46A1" w:rsidRDefault="002D46A1" w:rsidP="002D46A1"/>
    <w:p w14:paraId="2974EC06" w14:textId="77777777" w:rsidR="00F81FD3" w:rsidRPr="002D46A1" w:rsidRDefault="00F81FD3" w:rsidP="00F81FD3">
      <w:pPr>
        <w:numPr>
          <w:ilvl w:val="0"/>
          <w:numId w:val="1"/>
        </w:numPr>
      </w:pPr>
      <w:r w:rsidRPr="002D46A1">
        <w:t>Call to Order</w:t>
      </w:r>
    </w:p>
    <w:p w14:paraId="058F598E" w14:textId="77777777" w:rsidR="00F81FD3" w:rsidRPr="002D46A1" w:rsidRDefault="00F81FD3" w:rsidP="00F81FD3">
      <w:pPr>
        <w:numPr>
          <w:ilvl w:val="0"/>
          <w:numId w:val="1"/>
        </w:numPr>
      </w:pPr>
      <w:r w:rsidRPr="002D46A1">
        <w:t>Adopt the Agenda</w:t>
      </w:r>
    </w:p>
    <w:p w14:paraId="676B58FA" w14:textId="77777777" w:rsidR="00F81FD3" w:rsidRPr="002D46A1" w:rsidRDefault="00F81FD3" w:rsidP="00F81FD3">
      <w:pPr>
        <w:numPr>
          <w:ilvl w:val="0"/>
          <w:numId w:val="1"/>
        </w:numPr>
      </w:pPr>
      <w:r w:rsidRPr="002D46A1">
        <w:t>Approval of Minutes</w:t>
      </w:r>
    </w:p>
    <w:p w14:paraId="1C415819" w14:textId="77777777" w:rsidR="00F81FD3" w:rsidRPr="002D46A1" w:rsidRDefault="00BB40EB" w:rsidP="00F81FD3">
      <w:pPr>
        <w:numPr>
          <w:ilvl w:val="1"/>
          <w:numId w:val="1"/>
        </w:numPr>
      </w:pPr>
      <w:r>
        <w:t>J</w:t>
      </w:r>
      <w:r w:rsidR="001F7475">
        <w:t>uly 21</w:t>
      </w:r>
      <w:r w:rsidR="00F63576">
        <w:t>, 202</w:t>
      </w:r>
      <w:r w:rsidR="00D031C1">
        <w:t>6</w:t>
      </w:r>
    </w:p>
    <w:p w14:paraId="11DD726E" w14:textId="77777777" w:rsidR="00F81FD3" w:rsidRPr="002D46A1" w:rsidRDefault="00F81FD3" w:rsidP="00F81FD3">
      <w:pPr>
        <w:numPr>
          <w:ilvl w:val="0"/>
          <w:numId w:val="1"/>
        </w:numPr>
      </w:pPr>
      <w:r w:rsidRPr="002D46A1">
        <w:t>Treasurer’s Report</w:t>
      </w:r>
    </w:p>
    <w:p w14:paraId="777B940A" w14:textId="77777777" w:rsidR="00F81FD3" w:rsidRPr="002D46A1" w:rsidRDefault="00F81FD3" w:rsidP="00F81FD3">
      <w:pPr>
        <w:numPr>
          <w:ilvl w:val="0"/>
          <w:numId w:val="1"/>
        </w:numPr>
      </w:pPr>
      <w:r w:rsidRPr="002D46A1">
        <w:t>Committee Reports</w:t>
      </w:r>
    </w:p>
    <w:p w14:paraId="5AEB38AB" w14:textId="77777777" w:rsidR="002E7F97" w:rsidRPr="002D46A1" w:rsidRDefault="00F81FD3" w:rsidP="009032C8">
      <w:pPr>
        <w:numPr>
          <w:ilvl w:val="1"/>
          <w:numId w:val="1"/>
        </w:numPr>
      </w:pPr>
      <w:r w:rsidRPr="002D46A1">
        <w:t>Finance Committee Report</w:t>
      </w:r>
      <w:r w:rsidR="002E7F97">
        <w:t xml:space="preserve"> </w:t>
      </w:r>
    </w:p>
    <w:p w14:paraId="0CE9EDD6" w14:textId="77777777" w:rsidR="009E7E55" w:rsidRPr="002D46A1" w:rsidRDefault="00F81FD3" w:rsidP="00430E63">
      <w:pPr>
        <w:numPr>
          <w:ilvl w:val="1"/>
          <w:numId w:val="1"/>
        </w:numPr>
      </w:pPr>
      <w:r w:rsidRPr="002D46A1">
        <w:t>Scholarship/Classroom Grant Committee Repo</w:t>
      </w:r>
      <w:r w:rsidR="002075CD">
        <w:t>rt</w:t>
      </w:r>
    </w:p>
    <w:p w14:paraId="0555EBEF" w14:textId="77777777" w:rsidR="001D6379" w:rsidRDefault="00F81FD3" w:rsidP="009E7E55">
      <w:pPr>
        <w:numPr>
          <w:ilvl w:val="1"/>
          <w:numId w:val="1"/>
        </w:numPr>
      </w:pPr>
      <w:r w:rsidRPr="002D46A1">
        <w:t>Public Relations/Communications Committee Report</w:t>
      </w:r>
    </w:p>
    <w:p w14:paraId="4C48E459" w14:textId="77777777" w:rsidR="00580666" w:rsidRPr="002D46A1" w:rsidRDefault="00F81FD3" w:rsidP="00BB40EB">
      <w:pPr>
        <w:numPr>
          <w:ilvl w:val="1"/>
          <w:numId w:val="1"/>
        </w:numPr>
      </w:pPr>
      <w:r w:rsidRPr="002D46A1">
        <w:t>Fund Raising Committee Report</w:t>
      </w:r>
    </w:p>
    <w:p w14:paraId="236D10D6" w14:textId="77777777" w:rsidR="00F81FD3" w:rsidRPr="002D46A1" w:rsidRDefault="00F81FD3" w:rsidP="00F81FD3">
      <w:pPr>
        <w:numPr>
          <w:ilvl w:val="1"/>
          <w:numId w:val="1"/>
        </w:numPr>
      </w:pPr>
      <w:r w:rsidRPr="002D46A1">
        <w:t>FAC Events Committee Report</w:t>
      </w:r>
    </w:p>
    <w:p w14:paraId="2A2BA7CD" w14:textId="77777777" w:rsidR="00580666" w:rsidRPr="002D46A1" w:rsidRDefault="00F81FD3" w:rsidP="00580666">
      <w:pPr>
        <w:numPr>
          <w:ilvl w:val="0"/>
          <w:numId w:val="1"/>
        </w:numPr>
      </w:pPr>
      <w:r w:rsidRPr="002D46A1">
        <w:t>Fine Arts Center Report</w:t>
      </w:r>
    </w:p>
    <w:p w14:paraId="67D136F1" w14:textId="77777777" w:rsidR="00F81FD3" w:rsidRPr="002D46A1" w:rsidRDefault="00F81FD3" w:rsidP="00F81FD3">
      <w:pPr>
        <w:numPr>
          <w:ilvl w:val="0"/>
          <w:numId w:val="1"/>
        </w:numPr>
      </w:pPr>
      <w:r w:rsidRPr="002D46A1">
        <w:t>A-F School District Report</w:t>
      </w:r>
    </w:p>
    <w:p w14:paraId="6035A2BA" w14:textId="77777777" w:rsidR="0011357F" w:rsidRPr="002D46A1" w:rsidRDefault="00F81FD3" w:rsidP="00D031C1">
      <w:pPr>
        <w:numPr>
          <w:ilvl w:val="0"/>
          <w:numId w:val="1"/>
        </w:numPr>
      </w:pPr>
      <w:r w:rsidRPr="002D46A1">
        <w:t>Old Business</w:t>
      </w:r>
    </w:p>
    <w:p w14:paraId="04B097FC" w14:textId="77777777" w:rsidR="00F81FD3" w:rsidRPr="002D46A1" w:rsidRDefault="00F81FD3" w:rsidP="00F81FD3">
      <w:pPr>
        <w:numPr>
          <w:ilvl w:val="0"/>
          <w:numId w:val="1"/>
        </w:numPr>
      </w:pPr>
      <w:r w:rsidRPr="002D46A1">
        <w:t>New Business</w:t>
      </w:r>
    </w:p>
    <w:p w14:paraId="05C34CEE" w14:textId="77777777" w:rsidR="00F81FD3" w:rsidRPr="002D46A1" w:rsidRDefault="00F81FD3" w:rsidP="00F81FD3">
      <w:pPr>
        <w:numPr>
          <w:ilvl w:val="0"/>
          <w:numId w:val="1"/>
        </w:numPr>
      </w:pPr>
      <w:r w:rsidRPr="002D46A1">
        <w:t>Any other Business to Come Before the Board</w:t>
      </w:r>
    </w:p>
    <w:p w14:paraId="306B0AA6" w14:textId="77777777" w:rsidR="0086789C" w:rsidRDefault="00F81FD3" w:rsidP="002D46A1">
      <w:pPr>
        <w:numPr>
          <w:ilvl w:val="0"/>
          <w:numId w:val="1"/>
        </w:numPr>
      </w:pPr>
      <w:r w:rsidRPr="002D46A1">
        <w:t>Adjournment</w:t>
      </w:r>
    </w:p>
    <w:sectPr w:rsidR="0086789C" w:rsidSect="002B70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78C0"/>
    <w:multiLevelType w:val="hybridMultilevel"/>
    <w:tmpl w:val="6684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4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DB"/>
    <w:rsid w:val="0011357F"/>
    <w:rsid w:val="001D6379"/>
    <w:rsid w:val="001E6021"/>
    <w:rsid w:val="001F7475"/>
    <w:rsid w:val="002075CD"/>
    <w:rsid w:val="002B70F1"/>
    <w:rsid w:val="002D46A1"/>
    <w:rsid w:val="002E7F97"/>
    <w:rsid w:val="0031278E"/>
    <w:rsid w:val="00430E63"/>
    <w:rsid w:val="00580666"/>
    <w:rsid w:val="007913D1"/>
    <w:rsid w:val="007C1DDB"/>
    <w:rsid w:val="00847BED"/>
    <w:rsid w:val="00852139"/>
    <w:rsid w:val="0086789C"/>
    <w:rsid w:val="0088680D"/>
    <w:rsid w:val="009032C8"/>
    <w:rsid w:val="009E7E55"/>
    <w:rsid w:val="00B057CF"/>
    <w:rsid w:val="00BB40EB"/>
    <w:rsid w:val="00CC4F3F"/>
    <w:rsid w:val="00D031C1"/>
    <w:rsid w:val="00D8604C"/>
    <w:rsid w:val="00E97BF8"/>
    <w:rsid w:val="00F63576"/>
    <w:rsid w:val="00F81FD3"/>
    <w:rsid w:val="00F935B2"/>
    <w:rsid w:val="00FD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9D91A"/>
  <w15:chartTrackingRefBased/>
  <w15:docId w15:val="{908BEF3A-6486-4332-962B-1507E664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FD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81FD3"/>
    <w:rPr>
      <w:color w:val="0000FF"/>
      <w:u w:val="single"/>
    </w:rPr>
  </w:style>
  <w:style w:type="paragraph" w:styleId="NoSpacing">
    <w:name w:val="No Spacing"/>
    <w:uiPriority w:val="1"/>
    <w:qFormat/>
    <w:rsid w:val="00F81FD3"/>
    <w:rPr>
      <w:rFonts w:ascii="Times New Roman" w:eastAsia="Times New Roman" w:hAnsi="Times New Roman"/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fedfound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usw\Downloads\AFAEF%20Agenda%20August%2018%20202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AFAEF Agenda August 18 2026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Links>
    <vt:vector size="6" baseType="variant">
      <vt:variant>
        <vt:i4>7667788</vt:i4>
      </vt:variant>
      <vt:variant>
        <vt:i4>0</vt:i4>
      </vt:variant>
      <vt:variant>
        <vt:i4>0</vt:i4>
      </vt:variant>
      <vt:variant>
        <vt:i4>5</vt:i4>
      </vt:variant>
      <vt:variant>
        <vt:lpwstr>mailto:afedfound@gmail.com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Hauswald</dc:creator>
  <cp:keywords/>
  <dc:description/>
  <cp:lastModifiedBy>Maureen Hauswald</cp:lastModifiedBy>
  <cp:revision>2</cp:revision>
  <cp:lastPrinted>2026-07-16T14:07:00Z</cp:lastPrinted>
  <dcterms:created xsi:type="dcterms:W3CDTF">2026-09-04T21:30:00Z</dcterms:created>
  <dcterms:modified xsi:type="dcterms:W3CDTF">2026-09-04T21:30:00Z</dcterms:modified>
</cp:coreProperties>
</file>